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color w:val="auto"/>
          <w:lang w:val="en-US"/>
        </w:rPr>
        <w:alias w:val="Forfatter"/>
        <w:tag w:val=""/>
        <w:id w:val="1246310863"/>
        <w:placeholder>
          <w:docPart w:val="E86D414CBEBC492396474BCAE8020DF6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Content>
        <w:p w:rsidR="00D70A30" w:rsidRPr="004F257C" w:rsidRDefault="004F257C">
          <w:pPr>
            <w:pStyle w:val="Title"/>
            <w:rPr>
              <w:lang w:val="en-US"/>
            </w:rPr>
          </w:pPr>
          <w:r>
            <w:rPr>
              <w:color w:val="auto"/>
              <w:lang w:val="en-US"/>
            </w:rPr>
            <w:t>PERSON</w:t>
          </w:r>
        </w:p>
      </w:sdtContent>
    </w:sdt>
    <w:tbl>
      <w:tblPr>
        <w:tblStyle w:val="ResumeTable"/>
        <w:tblW w:w="5000" w:type="pct"/>
        <w:tblLook w:val="04A0" w:firstRow="1" w:lastRow="0" w:firstColumn="1" w:lastColumn="0" w:noHBand="0" w:noVBand="1"/>
        <w:tblDescription w:val="Contact Info"/>
      </w:tblPr>
      <w:tblGrid>
        <w:gridCol w:w="1657"/>
        <w:gridCol w:w="7415"/>
      </w:tblGrid>
      <w:tr w:rsidR="00D70A30" w:rsidRPr="004F257C" w:rsidTr="00D70A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8"/>
        </w:trPr>
        <w:tc>
          <w:tcPr>
            <w:tcW w:w="913" w:type="pct"/>
          </w:tcPr>
          <w:p w:rsidR="00D70A30" w:rsidRPr="004F257C" w:rsidRDefault="00D70A30">
            <w:pPr>
              <w:rPr>
                <w:lang w:val="en-US"/>
              </w:rPr>
            </w:pPr>
          </w:p>
        </w:tc>
        <w:tc>
          <w:tcPr>
            <w:tcW w:w="4087" w:type="pct"/>
          </w:tcPr>
          <w:p w:rsidR="00D70A30" w:rsidRPr="004F257C" w:rsidRDefault="00D70A30">
            <w:pPr>
              <w:rPr>
                <w:lang w:val="en-US"/>
              </w:rPr>
            </w:pPr>
          </w:p>
        </w:tc>
      </w:tr>
      <w:tr w:rsidR="00D70A30" w:rsidTr="00D70A30">
        <w:tc>
          <w:tcPr>
            <w:tcW w:w="913" w:type="pct"/>
          </w:tcPr>
          <w:p w:rsidR="00D70A30" w:rsidRPr="004F257C" w:rsidRDefault="00D70A30">
            <w:pPr>
              <w:rPr>
                <w:lang w:val="en-US"/>
              </w:rPr>
            </w:pPr>
          </w:p>
        </w:tc>
        <w:tc>
          <w:tcPr>
            <w:tcW w:w="4087" w:type="pct"/>
          </w:tcPr>
          <w:p w:rsidR="00D70A30" w:rsidRDefault="004F257C" w:rsidP="004F257C">
            <w:pPr>
              <w:pStyle w:val="Kontaktinformasjon"/>
            </w:pPr>
            <w:r>
              <w:t>ADRESSE OG BY</w:t>
            </w:r>
            <w:r w:rsidR="0028417E">
              <w:t> </w:t>
            </w:r>
            <w:r w:rsidR="0028417E">
              <w:rPr>
                <w:color w:val="A6A6A6" w:themeColor="background1" w:themeShade="A6"/>
              </w:rPr>
              <w:t>| </w:t>
            </w:r>
            <w:r>
              <w:t>NUMMER</w:t>
            </w:r>
            <w:r w:rsidR="0028417E">
              <w:t> </w:t>
            </w:r>
            <w:r w:rsidR="0028417E">
              <w:rPr>
                <w:color w:val="A6A6A6" w:themeColor="background1" w:themeShade="A6"/>
              </w:rPr>
              <w:t>| </w:t>
            </w:r>
            <w:r>
              <w:t>EPOST</w:t>
            </w:r>
          </w:p>
        </w:tc>
      </w:tr>
    </w:tbl>
    <w:p w:rsidR="00D70A30" w:rsidRDefault="00D52C2C">
      <w:pPr>
        <w:pStyle w:val="Inndelingsoverskrift"/>
      </w:pPr>
      <w:r>
        <w:t>Nøkkelkvalifikasjoner</w:t>
      </w:r>
    </w:p>
    <w:tbl>
      <w:tblPr>
        <w:tblStyle w:val="ResumeTable"/>
        <w:tblW w:w="5000" w:type="pct"/>
        <w:tblLook w:val="04A0" w:firstRow="1" w:lastRow="0" w:firstColumn="1" w:lastColumn="0" w:noHBand="0" w:noVBand="1"/>
        <w:tblDescription w:val="Summary"/>
      </w:tblPr>
      <w:tblGrid>
        <w:gridCol w:w="1657"/>
        <w:gridCol w:w="7415"/>
      </w:tblGrid>
      <w:tr w:rsidR="00D70A30" w:rsidTr="00D70A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8"/>
        </w:trPr>
        <w:tc>
          <w:tcPr>
            <w:tcW w:w="913" w:type="pct"/>
          </w:tcPr>
          <w:p w:rsidR="00D70A30" w:rsidRDefault="00D70A30"/>
        </w:tc>
        <w:tc>
          <w:tcPr>
            <w:tcW w:w="4087" w:type="pct"/>
          </w:tcPr>
          <w:p w:rsidR="00D70A30" w:rsidRDefault="00D70A30"/>
        </w:tc>
      </w:tr>
      <w:tr w:rsidR="00D70A30" w:rsidTr="00D70A30">
        <w:tc>
          <w:tcPr>
            <w:tcW w:w="913" w:type="pct"/>
          </w:tcPr>
          <w:p w:rsidR="00D70A30" w:rsidRDefault="00D70A30"/>
        </w:tc>
        <w:tc>
          <w:tcPr>
            <w:tcW w:w="4087" w:type="pct"/>
          </w:tcPr>
          <w:p w:rsidR="00D70A30" w:rsidRDefault="00F8205E" w:rsidP="00F8205E">
            <w:r>
              <w:t>Effektiv</w:t>
            </w:r>
            <w:r w:rsidR="0092755D">
              <w:t>, positiv</w:t>
            </w:r>
            <w:r>
              <w:t xml:space="preserve">, sosial og </w:t>
            </w:r>
            <w:r w:rsidR="00821B21">
              <w:t>utadvendt. Liker</w:t>
            </w:r>
            <w:r w:rsidR="0092755D">
              <w:t xml:space="preserve"> teamjobbing, gode samarbeids- og kommunikasjonsferdigheter.</w:t>
            </w:r>
          </w:p>
        </w:tc>
      </w:tr>
    </w:tbl>
    <w:p w:rsidR="00D70A30" w:rsidRDefault="0028417E">
      <w:pPr>
        <w:pStyle w:val="Inndelingsoverskrift"/>
      </w:pPr>
      <w:r>
        <w:t>Dataferdigheter</w:t>
      </w:r>
    </w:p>
    <w:tbl>
      <w:tblPr>
        <w:tblStyle w:val="ResumeTable"/>
        <w:tblW w:w="5000" w:type="pct"/>
        <w:tblLook w:val="04A0" w:firstRow="1" w:lastRow="0" w:firstColumn="1" w:lastColumn="0" w:noHBand="0" w:noVBand="1"/>
        <w:tblDescription w:val="Skills"/>
      </w:tblPr>
      <w:tblGrid>
        <w:gridCol w:w="1657"/>
        <w:gridCol w:w="7415"/>
      </w:tblGrid>
      <w:tr w:rsidR="00D70A30" w:rsidTr="00D70A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8"/>
        </w:trPr>
        <w:tc>
          <w:tcPr>
            <w:tcW w:w="913" w:type="pct"/>
          </w:tcPr>
          <w:p w:rsidR="00D70A30" w:rsidRDefault="00D70A30"/>
        </w:tc>
        <w:tc>
          <w:tcPr>
            <w:tcW w:w="4087" w:type="pct"/>
          </w:tcPr>
          <w:p w:rsidR="00D70A30" w:rsidRDefault="00D70A30"/>
        </w:tc>
      </w:tr>
      <w:tr w:rsidR="00D70A30" w:rsidTr="00D70A30">
        <w:tc>
          <w:tcPr>
            <w:tcW w:w="913" w:type="pct"/>
          </w:tcPr>
          <w:p w:rsidR="00D70A30" w:rsidRDefault="00D70A30"/>
        </w:tc>
        <w:tc>
          <w:tcPr>
            <w:tcW w:w="4087" w:type="pct"/>
          </w:tcPr>
          <w:p w:rsidR="00D70A30" w:rsidRDefault="0028417E">
            <w:pPr>
              <w:pStyle w:val="Underinndeling"/>
            </w:pPr>
            <w:r>
              <w:t>Språk</w:t>
            </w:r>
          </w:p>
          <w:p w:rsidR="00D70A30" w:rsidRPr="00821B21" w:rsidRDefault="003D7097" w:rsidP="003D7097">
            <w:pPr>
              <w:pStyle w:val="ListBullet"/>
              <w:rPr>
                <w:b/>
              </w:rPr>
            </w:pPr>
            <w:r w:rsidRPr="00821B21">
              <w:rPr>
                <w:b/>
              </w:rPr>
              <w:t>Norsk</w:t>
            </w:r>
            <w:r w:rsidR="00821B21">
              <w:rPr>
                <w:b/>
              </w:rPr>
              <w:t xml:space="preserve"> – </w:t>
            </w:r>
            <w:r w:rsidR="00821B21">
              <w:t>flytende muntlig og skriftlig</w:t>
            </w:r>
          </w:p>
          <w:p w:rsidR="003D7097" w:rsidRPr="00821B21" w:rsidRDefault="003D7097" w:rsidP="003D7097">
            <w:pPr>
              <w:pStyle w:val="ListBullet"/>
              <w:rPr>
                <w:b/>
              </w:rPr>
            </w:pPr>
            <w:r w:rsidRPr="00821B21">
              <w:rPr>
                <w:b/>
              </w:rPr>
              <w:t>Engelsk</w:t>
            </w:r>
            <w:r w:rsidR="00821B21">
              <w:rPr>
                <w:b/>
              </w:rPr>
              <w:t xml:space="preserve"> – </w:t>
            </w:r>
            <w:r w:rsidR="00821B21">
              <w:t>Meget bra muntlig og skriftlig</w:t>
            </w:r>
          </w:p>
          <w:p w:rsidR="003D7097" w:rsidRPr="00821B21" w:rsidRDefault="003D7097" w:rsidP="003D7097">
            <w:pPr>
              <w:pStyle w:val="ListBullet"/>
              <w:rPr>
                <w:b/>
              </w:rPr>
            </w:pPr>
            <w:r w:rsidRPr="00821B21">
              <w:rPr>
                <w:b/>
              </w:rPr>
              <w:t>Tysk</w:t>
            </w:r>
            <w:r w:rsidR="00821B21">
              <w:rPr>
                <w:b/>
              </w:rPr>
              <w:t xml:space="preserve"> – </w:t>
            </w:r>
            <w:r w:rsidR="00821B21">
              <w:t>OK muntlig og skriftlig</w:t>
            </w:r>
          </w:p>
          <w:p w:rsidR="003D7097" w:rsidRPr="00821B21" w:rsidRDefault="003D7097" w:rsidP="003D7097">
            <w:pPr>
              <w:pStyle w:val="ListBullet"/>
              <w:rPr>
                <w:b/>
              </w:rPr>
            </w:pPr>
            <w:r w:rsidRPr="00821B21">
              <w:rPr>
                <w:b/>
              </w:rPr>
              <w:t>Tyrkisk</w:t>
            </w:r>
            <w:r w:rsidR="00821B21">
              <w:rPr>
                <w:b/>
              </w:rPr>
              <w:t xml:space="preserve"> - </w:t>
            </w:r>
            <w:r w:rsidR="00821B21">
              <w:t>Morsmål</w:t>
            </w:r>
          </w:p>
          <w:p w:rsidR="00653488" w:rsidRDefault="00653488" w:rsidP="003D7097">
            <w:pPr>
              <w:pStyle w:val="ListBullet"/>
            </w:pPr>
            <w:r w:rsidRPr="00821B21">
              <w:rPr>
                <w:b/>
              </w:rPr>
              <w:t>Kurdisk</w:t>
            </w:r>
            <w:r w:rsidR="00821B21">
              <w:rPr>
                <w:b/>
              </w:rPr>
              <w:t xml:space="preserve"> – </w:t>
            </w:r>
            <w:r w:rsidR="00821B21">
              <w:t>Meget bra muntlig</w:t>
            </w:r>
          </w:p>
        </w:tc>
      </w:tr>
      <w:sdt>
        <w:sdtPr>
          <w:id w:val="1857463929"/>
          <w15:repeatingSection/>
        </w:sdtPr>
        <w:sdtEndPr/>
        <w:sdtContent>
          <w:sdt>
            <w:sdtPr>
              <w:id w:val="2011181661"/>
              <w:placeholder>
                <w:docPart w:val="C3D1D91CF34A47BABCFD3679826B2693"/>
              </w:placeholder>
              <w15:repeatingSectionItem/>
            </w:sdtPr>
            <w:sdtEndPr/>
            <w:sdtContent>
              <w:tr w:rsidR="00D70A30" w:rsidTr="00D70A30">
                <w:tc>
                  <w:tcPr>
                    <w:tcW w:w="913" w:type="pct"/>
                  </w:tcPr>
                  <w:p w:rsidR="00D70A30" w:rsidRDefault="00D70A30"/>
                </w:tc>
                <w:tc>
                  <w:tcPr>
                    <w:tcW w:w="4087" w:type="pct"/>
                  </w:tcPr>
                  <w:p w:rsidR="00D70A30" w:rsidRDefault="00821B21">
                    <w:pPr>
                      <w:pStyle w:val="Underinndeling"/>
                    </w:pPr>
                    <w:r>
                      <w:t>IT-egenskaper</w:t>
                    </w:r>
                  </w:p>
                  <w:p w:rsidR="00653488" w:rsidRDefault="00653488" w:rsidP="00653488">
                    <w:pPr>
                      <w:pStyle w:val="ListBullet"/>
                    </w:pPr>
                    <w:r>
                      <w:t>Microsoft Office Pakken</w:t>
                    </w:r>
                  </w:p>
                  <w:p w:rsidR="00821B21" w:rsidRDefault="001E1F8A" w:rsidP="001E1F8A">
                    <w:pPr>
                      <w:pStyle w:val="ListBullet"/>
                    </w:pPr>
                    <w:r>
                      <w:t>Adobe Photoshop</w:t>
                    </w:r>
                  </w:p>
                  <w:p w:rsidR="00D70A30" w:rsidRDefault="00821B21" w:rsidP="001E1F8A">
                    <w:pPr>
                      <w:pStyle w:val="ListBullet"/>
                    </w:pPr>
                    <w:r>
                      <w:t>Over gjennomsnittet flink med IT</w:t>
                    </w:r>
                  </w:p>
                </w:tc>
              </w:tr>
            </w:sdtContent>
          </w:sdt>
        </w:sdtContent>
      </w:sdt>
    </w:tbl>
    <w:p w:rsidR="00D70A30" w:rsidRDefault="0028417E">
      <w:pPr>
        <w:pStyle w:val="Inndelingsoverskrift"/>
      </w:pPr>
      <w:r>
        <w:t>Erfaring</w:t>
      </w:r>
    </w:p>
    <w:tbl>
      <w:tblPr>
        <w:tblStyle w:val="ResumeTable"/>
        <w:tblW w:w="5000" w:type="pct"/>
        <w:tblLook w:val="04A0" w:firstRow="1" w:lastRow="0" w:firstColumn="1" w:lastColumn="0" w:noHBand="0" w:noVBand="1"/>
        <w:tblDescription w:val="Experience"/>
      </w:tblPr>
      <w:tblGrid>
        <w:gridCol w:w="1657"/>
        <w:gridCol w:w="7415"/>
      </w:tblGrid>
      <w:tr w:rsidR="00D70A30" w:rsidTr="00D70A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8"/>
        </w:trPr>
        <w:tc>
          <w:tcPr>
            <w:tcW w:w="913" w:type="pct"/>
          </w:tcPr>
          <w:p w:rsidR="00D70A30" w:rsidRDefault="00D70A30">
            <w:pPr>
              <w:spacing w:line="240" w:lineRule="auto"/>
            </w:pPr>
          </w:p>
        </w:tc>
        <w:tc>
          <w:tcPr>
            <w:tcW w:w="4087" w:type="pct"/>
          </w:tcPr>
          <w:p w:rsidR="00D70A30" w:rsidRDefault="00D70A30">
            <w:pPr>
              <w:spacing w:line="240" w:lineRule="auto"/>
            </w:pPr>
          </w:p>
        </w:tc>
      </w:tr>
      <w:tr w:rsidR="00D70A30" w:rsidTr="00D70A30">
        <w:tc>
          <w:tcPr>
            <w:tcW w:w="913" w:type="pct"/>
          </w:tcPr>
          <w:p w:rsidR="00D70A30" w:rsidRDefault="004350E3" w:rsidP="004350E3">
            <w:pPr>
              <w:pStyle w:val="Date"/>
            </w:pPr>
            <w:r>
              <w:t>2012</w:t>
            </w:r>
          </w:p>
        </w:tc>
        <w:tc>
          <w:tcPr>
            <w:tcW w:w="4087" w:type="pct"/>
          </w:tcPr>
          <w:p w:rsidR="00D70A30" w:rsidRDefault="004350E3">
            <w:pPr>
              <w:pStyle w:val="Underinndeling"/>
            </w:pPr>
            <w:r>
              <w:t>Ekstrahjelp, Elkjøp</w:t>
            </w:r>
            <w:r>
              <w:rPr>
                <w:rStyle w:val="Emphasis"/>
              </w:rPr>
              <w:t xml:space="preserve"> Stormarked </w:t>
            </w:r>
            <w:r w:rsidR="004F257C">
              <w:rPr>
                <w:rStyle w:val="Emphasis"/>
              </w:rPr>
              <w:t>X</w:t>
            </w:r>
          </w:p>
          <w:p w:rsidR="00D70A30" w:rsidRDefault="004350E3" w:rsidP="004350E3">
            <w:pPr>
              <w:pStyle w:val="ListBullet"/>
            </w:pPr>
            <w:r>
              <w:t>Jobbet der under arbeidsuken i 9-klasse.</w:t>
            </w:r>
          </w:p>
        </w:tc>
      </w:tr>
      <w:tr w:rsidR="00D70A30" w:rsidTr="00D70A30">
        <w:tc>
          <w:tcPr>
            <w:tcW w:w="913" w:type="pct"/>
          </w:tcPr>
          <w:p w:rsidR="00D70A30" w:rsidRDefault="00D70A30" w:rsidP="004350E3">
            <w:pPr>
              <w:pStyle w:val="Date"/>
            </w:pPr>
          </w:p>
        </w:tc>
        <w:tc>
          <w:tcPr>
            <w:tcW w:w="4087" w:type="pct"/>
          </w:tcPr>
          <w:p w:rsidR="00D70A30" w:rsidRDefault="00D70A30" w:rsidP="004350E3">
            <w:pPr>
              <w:pStyle w:val="ListBullet"/>
              <w:numPr>
                <w:ilvl w:val="0"/>
                <w:numId w:val="0"/>
              </w:numPr>
            </w:pPr>
          </w:p>
        </w:tc>
      </w:tr>
    </w:tbl>
    <w:tbl>
      <w:tblPr>
        <w:tblStyle w:val="ResumeTable"/>
        <w:tblpPr w:leftFromText="141" w:rightFromText="141" w:vertAnchor="text" w:horzAnchor="margin" w:tblpY="976"/>
        <w:tblW w:w="5000" w:type="pct"/>
        <w:tblLook w:val="04A0" w:firstRow="1" w:lastRow="0" w:firstColumn="1" w:lastColumn="0" w:noHBand="0" w:noVBand="1"/>
        <w:tblDescription w:val="Experience"/>
      </w:tblPr>
      <w:tblGrid>
        <w:gridCol w:w="1657"/>
        <w:gridCol w:w="7415"/>
      </w:tblGrid>
      <w:tr w:rsidR="004350E3" w:rsidTr="004350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8"/>
        </w:trPr>
        <w:tc>
          <w:tcPr>
            <w:tcW w:w="913" w:type="pct"/>
          </w:tcPr>
          <w:p w:rsidR="004350E3" w:rsidRDefault="004350E3" w:rsidP="004350E3">
            <w:pPr>
              <w:spacing w:line="240" w:lineRule="auto"/>
            </w:pPr>
          </w:p>
        </w:tc>
        <w:tc>
          <w:tcPr>
            <w:tcW w:w="4087" w:type="pct"/>
          </w:tcPr>
          <w:p w:rsidR="004350E3" w:rsidRDefault="004350E3" w:rsidP="004350E3">
            <w:pPr>
              <w:spacing w:line="240" w:lineRule="auto"/>
            </w:pPr>
          </w:p>
        </w:tc>
      </w:tr>
      <w:tr w:rsidR="004350E3" w:rsidTr="004350E3">
        <w:tc>
          <w:tcPr>
            <w:tcW w:w="913" w:type="pct"/>
          </w:tcPr>
          <w:p w:rsidR="004350E3" w:rsidRDefault="004350E3" w:rsidP="004350E3">
            <w:pPr>
              <w:pStyle w:val="Date"/>
            </w:pPr>
            <w:r>
              <w:t>2010-2013</w:t>
            </w:r>
          </w:p>
        </w:tc>
        <w:tc>
          <w:tcPr>
            <w:tcW w:w="4087" w:type="pct"/>
          </w:tcPr>
          <w:p w:rsidR="004350E3" w:rsidRDefault="004350E3" w:rsidP="004F257C">
            <w:pPr>
              <w:pStyle w:val="Underinndeling"/>
            </w:pPr>
            <w:r>
              <w:t>Grunnskole,  </w:t>
            </w:r>
            <w:r w:rsidR="004F257C">
              <w:rPr>
                <w:rStyle w:val="Emphasis"/>
              </w:rPr>
              <w:t xml:space="preserve">X </w:t>
            </w:r>
            <w:r>
              <w:rPr>
                <w:rStyle w:val="Emphasis"/>
              </w:rPr>
              <w:t>ungdomsskole</w:t>
            </w:r>
          </w:p>
        </w:tc>
      </w:tr>
      <w:sdt>
        <w:sdtPr>
          <w:id w:val="1945648944"/>
          <w15:repeatingSection/>
        </w:sdtPr>
        <w:sdtEndPr/>
        <w:sdtContent>
          <w:sdt>
            <w:sdtPr>
              <w:id w:val="1768577862"/>
              <w:placeholder>
                <w:docPart w:val="82FEDB4A7A3243BDBEC62220E6907C36"/>
              </w:placeholder>
              <w15:repeatingSectionItem/>
            </w:sdtPr>
            <w:sdtEndPr/>
            <w:sdtContent>
              <w:tr w:rsidR="004350E3" w:rsidTr="004350E3">
                <w:tc>
                  <w:tcPr>
                    <w:tcW w:w="913" w:type="pct"/>
                  </w:tcPr>
                  <w:p w:rsidR="004350E3" w:rsidRDefault="004350E3" w:rsidP="004350E3">
                    <w:pPr>
                      <w:pStyle w:val="Date"/>
                    </w:pPr>
                    <w:r>
                      <w:t>2013-2016</w:t>
                    </w:r>
                  </w:p>
                </w:tc>
                <w:tc>
                  <w:tcPr>
                    <w:tcW w:w="4087" w:type="pct"/>
                  </w:tcPr>
                  <w:p w:rsidR="004350E3" w:rsidRDefault="004350E3" w:rsidP="004F257C">
                    <w:pPr>
                      <w:pStyle w:val="Underinndeling"/>
                    </w:pPr>
                    <w:r>
                      <w:t>Generell stuekompetanse,  </w:t>
                    </w:r>
                    <w:r w:rsidR="004F257C">
                      <w:rPr>
                        <w:rStyle w:val="Emphasis"/>
                      </w:rPr>
                      <w:t>X VGS AVD.X</w:t>
                    </w:r>
                  </w:p>
                </w:tc>
              </w:tr>
              <w:bookmarkStart w:id="0" w:name="_GoBack" w:displacedByCustomXml="next"/>
              <w:bookmarkEnd w:id="0" w:displacedByCustomXml="next"/>
            </w:sdtContent>
          </w:sdt>
        </w:sdtContent>
      </w:sdt>
    </w:tbl>
    <w:p w:rsidR="00D70A30" w:rsidRDefault="0028417E">
      <w:pPr>
        <w:pStyle w:val="Inndelingsoverskrift"/>
      </w:pPr>
      <w:r>
        <w:t>Utdanning</w:t>
      </w:r>
    </w:p>
    <w:p w:rsidR="00D70A30" w:rsidRDefault="00D70A30"/>
    <w:sectPr w:rsidR="00D70A30">
      <w:footerReference w:type="default" r:id="rId8"/>
      <w:pgSz w:w="12240" w:h="15840"/>
      <w:pgMar w:top="1080" w:right="1584" w:bottom="1080" w:left="158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5D6A" w:rsidRDefault="00E85D6A">
      <w:pPr>
        <w:spacing w:after="0"/>
      </w:pPr>
      <w:r>
        <w:separator/>
      </w:r>
    </w:p>
    <w:p w:rsidR="00E85D6A" w:rsidRDefault="00E85D6A"/>
  </w:endnote>
  <w:endnote w:type="continuationSeparator" w:id="0">
    <w:p w:rsidR="00E85D6A" w:rsidRDefault="00E85D6A">
      <w:pPr>
        <w:spacing w:after="0"/>
      </w:pPr>
      <w:r>
        <w:continuationSeparator/>
      </w:r>
    </w:p>
    <w:p w:rsidR="00E85D6A" w:rsidRDefault="00E85D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A30" w:rsidRDefault="0028417E">
    <w:pPr>
      <w:pStyle w:val="Footer"/>
    </w:pPr>
    <w:r>
      <w:t xml:space="preserve">Side </w:t>
    </w:r>
    <w:r>
      <w:rPr>
        <w:noProof w:val="0"/>
      </w:rPr>
      <w:fldChar w:fldCharType="begin"/>
    </w:r>
    <w:r>
      <w:instrText>PAGE   \* MERGEFORMAT</w:instrText>
    </w:r>
    <w:r>
      <w:rPr>
        <w:noProof w:val="0"/>
      </w:rPr>
      <w:fldChar w:fldCharType="separate"/>
    </w:r>
    <w:r w:rsidR="00CE0E8E"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5D6A" w:rsidRDefault="00E85D6A">
      <w:pPr>
        <w:spacing w:after="0"/>
      </w:pPr>
      <w:r>
        <w:separator/>
      </w:r>
    </w:p>
    <w:p w:rsidR="00E85D6A" w:rsidRDefault="00E85D6A"/>
  </w:footnote>
  <w:footnote w:type="continuationSeparator" w:id="0">
    <w:p w:rsidR="00E85D6A" w:rsidRDefault="00E85D6A">
      <w:pPr>
        <w:spacing w:after="0"/>
      </w:pPr>
      <w:r>
        <w:continuationSeparator/>
      </w:r>
    </w:p>
    <w:p w:rsidR="00E85D6A" w:rsidRDefault="00E85D6A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693CB0EC"/>
    <w:lvl w:ilvl="0">
      <w:start w:val="1"/>
      <w:numFmt w:val="bullet"/>
      <w:lvlText w:val="·"/>
      <w:lvlJc w:val="left"/>
      <w:pPr>
        <w:tabs>
          <w:tab w:val="num" w:pos="144"/>
        </w:tabs>
        <w:ind w:left="144" w:hanging="144"/>
      </w:pPr>
      <w:rPr>
        <w:rFonts w:ascii="Cambria" w:hAnsi="Cambria" w:hint="default"/>
      </w:rPr>
    </w:lvl>
  </w:abstractNum>
  <w:abstractNum w:abstractNumId="1">
    <w:nsid w:val="6AA34FC1"/>
    <w:multiLevelType w:val="hybridMultilevel"/>
    <w:tmpl w:val="97B2F7D0"/>
    <w:lvl w:ilvl="0" w:tplc="6C72EB14">
      <w:start w:val="1"/>
      <w:numFmt w:val="bullet"/>
      <w:pStyle w:val="ListBullet"/>
      <w:lvlText w:val="·"/>
      <w:lvlJc w:val="left"/>
      <w:pPr>
        <w:tabs>
          <w:tab w:val="num" w:pos="101"/>
        </w:tabs>
        <w:ind w:left="101" w:hanging="101"/>
      </w:pPr>
      <w:rPr>
        <w:rFonts w:ascii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0"/>
    <w:lvlOverride w:ilvl="0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97"/>
    <w:rsid w:val="000C4043"/>
    <w:rsid w:val="001E1F8A"/>
    <w:rsid w:val="0028417E"/>
    <w:rsid w:val="003D7097"/>
    <w:rsid w:val="004350E3"/>
    <w:rsid w:val="004F257C"/>
    <w:rsid w:val="00653488"/>
    <w:rsid w:val="006E3C3B"/>
    <w:rsid w:val="00821B21"/>
    <w:rsid w:val="0092755D"/>
    <w:rsid w:val="00CE0E8E"/>
    <w:rsid w:val="00D52C2C"/>
    <w:rsid w:val="00D70A30"/>
    <w:rsid w:val="00E85D6A"/>
    <w:rsid w:val="00F82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57BFEC-72EC-41FF-BBE9-0CEEC2DD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595959" w:themeColor="text1" w:themeTint="A6"/>
        <w:sz w:val="19"/>
        <w:lang w:val="nb-NO" w:eastAsia="nb-NO" w:bidi="ar-SA"/>
      </w:rPr>
    </w:rPrDefault>
    <w:pPrDefault>
      <w:pPr>
        <w:spacing w:after="100"/>
        <w:ind w:right="576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2"/>
    <w:qFormat/>
    <w:pPr>
      <w:spacing w:after="0" w:line="204" w:lineRule="auto"/>
    </w:pPr>
    <w:rPr>
      <w:rFonts w:asciiTheme="majorHAnsi" w:eastAsiaTheme="majorEastAsia" w:hAnsiTheme="majorHAnsi" w:cstheme="majorBidi"/>
      <w:caps/>
      <w:color w:val="858585" w:themeColor="accent2" w:themeShade="BF"/>
      <w:kern w:val="28"/>
      <w:sz w:val="64"/>
    </w:rPr>
  </w:style>
  <w:style w:type="character" w:customStyle="1" w:styleId="TitleChar">
    <w:name w:val="Title Char"/>
    <w:basedOn w:val="DefaultParagraphFont"/>
    <w:link w:val="Title"/>
    <w:uiPriority w:val="2"/>
    <w:rPr>
      <w:rFonts w:asciiTheme="majorHAnsi" w:eastAsiaTheme="majorEastAsia" w:hAnsiTheme="majorHAnsi" w:cstheme="majorBidi"/>
      <w:caps/>
      <w:color w:val="858585" w:themeColor="accent2" w:themeShade="BF"/>
      <w:kern w:val="28"/>
      <w:sz w:val="64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Inndelingsoverskrift">
    <w:name w:val="Inndelingsoverskrift"/>
    <w:basedOn w:val="Normal"/>
    <w:next w:val="Normal"/>
    <w:uiPriority w:val="1"/>
    <w:qFormat/>
    <w:pPr>
      <w:spacing w:before="640" w:after="0" w:line="216" w:lineRule="auto"/>
    </w:pPr>
    <w:rPr>
      <w:rFonts w:asciiTheme="majorHAnsi" w:eastAsiaTheme="majorEastAsia" w:hAnsiTheme="majorHAnsi" w:cstheme="majorBidi"/>
      <w:caps/>
      <w:color w:val="7F7F7F" w:themeColor="text1" w:themeTint="80"/>
      <w:sz w:val="26"/>
    </w:rPr>
  </w:style>
  <w:style w:type="paragraph" w:styleId="ListBullet">
    <w:name w:val="List Bullet"/>
    <w:basedOn w:val="Normal"/>
    <w:uiPriority w:val="1"/>
    <w:unhideWhenUsed/>
    <w:qFormat/>
    <w:pPr>
      <w:numPr>
        <w:numId w:val="5"/>
      </w:numPr>
    </w:pPr>
  </w:style>
  <w:style w:type="paragraph" w:customStyle="1" w:styleId="Underinndeling">
    <w:name w:val="Underinndeling"/>
    <w:basedOn w:val="Normal"/>
    <w:uiPriority w:val="1"/>
    <w:qFormat/>
    <w:pPr>
      <w:spacing w:after="120"/>
    </w:pPr>
    <w:rPr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spacing w:after="0"/>
      <w:ind w:right="0"/>
      <w:jc w:val="right"/>
    </w:pPr>
    <w:rPr>
      <w:noProof/>
    </w:rPr>
  </w:style>
  <w:style w:type="character" w:customStyle="1" w:styleId="FooterChar">
    <w:name w:val="Footer Char"/>
    <w:basedOn w:val="DefaultParagraphFont"/>
    <w:link w:val="Footer"/>
    <w:uiPriority w:val="99"/>
    <w:rPr>
      <w:noProof/>
    </w:rPr>
  </w:style>
  <w:style w:type="table" w:styleId="TableGrid">
    <w:name w:val="Table Grid"/>
    <w:basedOn w:val="TableNormal"/>
    <w:uiPriority w:val="39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sumeTable">
    <w:name w:val="Resume Table"/>
    <w:basedOn w:val="TableNormal"/>
    <w:uiPriority w:val="99"/>
    <w:tblPr>
      <w:tblInd w:w="0" w:type="dxa"/>
      <w:tblCellMar>
        <w:top w:w="144" w:type="dxa"/>
        <w:left w:w="0" w:type="dxa"/>
        <w:bottom w:w="0" w:type="dxa"/>
        <w:right w:w="0" w:type="dxa"/>
      </w:tblCellMar>
    </w:tblPr>
    <w:tblStylePr w:type="firstRow">
      <w:pPr>
        <w:wordWrap/>
        <w:spacing w:line="60" w:lineRule="exact"/>
      </w:pPr>
      <w:rPr>
        <w:sz w:val="6"/>
      </w:rPr>
      <w:tblPr/>
      <w:tcPr>
        <w:tcBorders>
          <w:top w:val="single" w:sz="2" w:space="0" w:color="BFBFBF" w:themeColor="background1" w:themeShade="BF"/>
          <w:left w:val="nil"/>
          <w:bottom w:val="single" w:sz="2" w:space="0" w:color="BFBFBF" w:themeColor="background1" w:themeShade="BF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Date">
    <w:name w:val="Date"/>
    <w:basedOn w:val="Normal"/>
    <w:next w:val="Normal"/>
    <w:link w:val="DateChar"/>
    <w:uiPriority w:val="1"/>
    <w:unhideWhenUsed/>
    <w:qFormat/>
    <w:pPr>
      <w:spacing w:after="120"/>
      <w:ind w:right="144"/>
    </w:pPr>
    <w:rPr>
      <w:color w:val="000000" w:themeColor="text1"/>
    </w:rPr>
  </w:style>
  <w:style w:type="character" w:customStyle="1" w:styleId="DateChar">
    <w:name w:val="Date Char"/>
    <w:basedOn w:val="DefaultParagraphFont"/>
    <w:link w:val="Date"/>
    <w:uiPriority w:val="1"/>
    <w:rPr>
      <w:color w:val="000000" w:themeColor="text1"/>
    </w:rPr>
  </w:style>
  <w:style w:type="character" w:styleId="Emphasis">
    <w:name w:val="Emphasis"/>
    <w:basedOn w:val="DefaultParagraphFont"/>
    <w:uiPriority w:val="2"/>
    <w:unhideWhenUsed/>
    <w:qFormat/>
    <w:rPr>
      <w:i/>
      <w:iCs/>
      <w:color w:val="404040" w:themeColor="text1" w:themeTint="BF"/>
    </w:rPr>
  </w:style>
  <w:style w:type="paragraph" w:customStyle="1" w:styleId="Kontaktinformasjon">
    <w:name w:val="Kontaktinformasjon"/>
    <w:basedOn w:val="Normal"/>
    <w:uiPriority w:val="1"/>
    <w:qFormat/>
    <w:pPr>
      <w:spacing w:after="36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0104masa\AppData\Roaming\Microsoft\Maler\CV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86D414CBEBC492396474BCAE8020DF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1029AAF-7BA7-455D-8DD3-E30C150BB1F4}"/>
      </w:docPartPr>
      <w:docPartBody>
        <w:p w:rsidR="0032684E" w:rsidRDefault="007F23F2">
          <w:pPr>
            <w:pStyle w:val="E86D414CBEBC492396474BCAE8020DF6"/>
          </w:pPr>
          <w:r>
            <w:t>[Ditt navn]</w:t>
          </w:r>
        </w:p>
      </w:docPartBody>
    </w:docPart>
    <w:docPart>
      <w:docPartPr>
        <w:name w:val="C3D1D91CF34A47BABCFD3679826B269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836264B-583F-41FA-9423-75FD323B39BE}"/>
      </w:docPartPr>
      <w:docPartBody>
        <w:p w:rsidR="0032684E" w:rsidRDefault="007F23F2">
          <w:pPr>
            <w:pStyle w:val="C3D1D91CF34A47BABCFD3679826B2693"/>
          </w:pPr>
          <w:r>
            <w:rPr>
              <w:rStyle w:val="PlaceholderText"/>
            </w:rPr>
            <w:t>Skriv innholdet du vil gjenta, inkludert andre innholdskontroller. Du kan også sette inn disse kontrollene rundt tabellrader for å gjenta deler av en tabell.</w:t>
          </w:r>
        </w:p>
      </w:docPartBody>
    </w:docPart>
    <w:docPart>
      <w:docPartPr>
        <w:name w:val="82FEDB4A7A3243BDBEC62220E6907C3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012D2F28-832C-4024-8549-5093B8188A75}"/>
      </w:docPartPr>
      <w:docPartBody>
        <w:p w:rsidR="0032684E" w:rsidRDefault="001B49B8" w:rsidP="001B49B8">
          <w:pPr>
            <w:pStyle w:val="82FEDB4A7A3243BDBEC62220E6907C36"/>
          </w:pPr>
          <w:r>
            <w:rPr>
              <w:rStyle w:val="PlaceholderText"/>
            </w:rPr>
            <w:t>Skriv innholdet du vil gjenta, inkludert andre innholdskontroller. Du kan også sette inn disse kontrollene rundt tabellrader for å gjenta deler av en tabell.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9B8"/>
    <w:rsid w:val="001833DE"/>
    <w:rsid w:val="001B49B8"/>
    <w:rsid w:val="0032684E"/>
    <w:rsid w:val="007F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6D414CBEBC492396474BCAE8020DF6">
    <w:name w:val="E86D414CBEBC492396474BCAE8020DF6"/>
  </w:style>
  <w:style w:type="paragraph" w:customStyle="1" w:styleId="EDD178D4E7F84FD2B3F01A1B72BBB1CE">
    <w:name w:val="EDD178D4E7F84FD2B3F01A1B72BBB1CE"/>
  </w:style>
  <w:style w:type="paragraph" w:customStyle="1" w:styleId="F1979787EA864778BF1F0C1D058D4491">
    <w:name w:val="F1979787EA864778BF1F0C1D058D4491"/>
  </w:style>
  <w:style w:type="paragraph" w:customStyle="1" w:styleId="FEF60C17DD22447485953BFD0FF85686">
    <w:name w:val="FEF60C17DD22447485953BFD0FF85686"/>
  </w:style>
  <w:style w:type="paragraph" w:customStyle="1" w:styleId="DED813CA258A4EB8BACDA1159A8767B7">
    <w:name w:val="DED813CA258A4EB8BACDA1159A8767B7"/>
  </w:style>
  <w:style w:type="paragraph" w:customStyle="1" w:styleId="2D2920054D5C4A6F978893B372DC3E69">
    <w:name w:val="2D2920054D5C4A6F978893B372DC3E69"/>
  </w:style>
  <w:style w:type="character" w:styleId="PlaceholderText">
    <w:name w:val="Placeholder Text"/>
    <w:basedOn w:val="DefaultParagraphFont"/>
    <w:uiPriority w:val="99"/>
    <w:semiHidden/>
    <w:rsid w:val="001B49B8"/>
    <w:rPr>
      <w:color w:val="808080"/>
    </w:rPr>
  </w:style>
  <w:style w:type="paragraph" w:customStyle="1" w:styleId="C3D1D91CF34A47BABCFD3679826B2693">
    <w:name w:val="C3D1D91CF34A47BABCFD3679826B2693"/>
  </w:style>
  <w:style w:type="paragraph" w:customStyle="1" w:styleId="6EACED7933E04C43AD4E6853D5745628">
    <w:name w:val="6EACED7933E04C43AD4E6853D5745628"/>
  </w:style>
  <w:style w:type="paragraph" w:customStyle="1" w:styleId="96574039C6874DA6B75967DCEA43EDC2">
    <w:name w:val="96574039C6874DA6B75967DCEA43EDC2"/>
  </w:style>
  <w:style w:type="paragraph" w:customStyle="1" w:styleId="EDC3E86B3EC641F397C20D18A7EC0223">
    <w:name w:val="EDC3E86B3EC641F397C20D18A7EC0223"/>
  </w:style>
  <w:style w:type="character" w:styleId="Emphasis">
    <w:name w:val="Emphasis"/>
    <w:basedOn w:val="DefaultParagraphFont"/>
    <w:uiPriority w:val="2"/>
    <w:unhideWhenUsed/>
    <w:qFormat/>
    <w:rsid w:val="001B49B8"/>
    <w:rPr>
      <w:i/>
      <w:iCs/>
      <w:color w:val="404040" w:themeColor="text1" w:themeTint="BF"/>
    </w:rPr>
  </w:style>
  <w:style w:type="paragraph" w:customStyle="1" w:styleId="BC6F0D3907A64DACB549B4A8880DC5E2">
    <w:name w:val="BC6F0D3907A64DACB549B4A8880DC5E2"/>
  </w:style>
  <w:style w:type="paragraph" w:customStyle="1" w:styleId="D43A9E17FEDF4E85B1E446EE5AA63C84">
    <w:name w:val="D43A9E17FEDF4E85B1E446EE5AA63C84"/>
  </w:style>
  <w:style w:type="paragraph" w:customStyle="1" w:styleId="33A21FB81E90449C8EBBAA7EB6DAB9AC">
    <w:name w:val="33A21FB81E90449C8EBBAA7EB6DAB9AC"/>
  </w:style>
  <w:style w:type="paragraph" w:customStyle="1" w:styleId="499CB7C6EF9346719673204237D8484A">
    <w:name w:val="499CB7C6EF9346719673204237D8484A"/>
  </w:style>
  <w:style w:type="paragraph" w:customStyle="1" w:styleId="603615480F2C4FCB97B5C1D00F244646">
    <w:name w:val="603615480F2C4FCB97B5C1D00F244646"/>
    <w:rsid w:val="001B49B8"/>
  </w:style>
  <w:style w:type="paragraph" w:customStyle="1" w:styleId="338A5291FA6A493390808BEC35CCA50C">
    <w:name w:val="338A5291FA6A493390808BEC35CCA50C"/>
    <w:rsid w:val="001B49B8"/>
  </w:style>
  <w:style w:type="paragraph" w:customStyle="1" w:styleId="114B76CD97D94B2593AEA2DA8A250334">
    <w:name w:val="114B76CD97D94B2593AEA2DA8A250334"/>
    <w:rsid w:val="001B49B8"/>
  </w:style>
  <w:style w:type="paragraph" w:customStyle="1" w:styleId="457FE2F2F588489FB4A4BB09F64E17F2">
    <w:name w:val="457FE2F2F588489FB4A4BB09F64E17F2"/>
    <w:rsid w:val="001B49B8"/>
  </w:style>
  <w:style w:type="paragraph" w:customStyle="1" w:styleId="A0177DC4AB6846BEABA9612C8D174307">
    <w:name w:val="A0177DC4AB6846BEABA9612C8D174307"/>
    <w:rsid w:val="001B49B8"/>
  </w:style>
  <w:style w:type="paragraph" w:customStyle="1" w:styleId="F9C691D7D3E747D0BD88744CCEE11A48">
    <w:name w:val="F9C691D7D3E747D0BD88744CCEE11A48"/>
    <w:rsid w:val="001B49B8"/>
  </w:style>
  <w:style w:type="paragraph" w:customStyle="1" w:styleId="0B2B368C3F07483F8A9C6601381AFF1F">
    <w:name w:val="0B2B368C3F07483F8A9C6601381AFF1F"/>
    <w:rsid w:val="001B49B8"/>
  </w:style>
  <w:style w:type="paragraph" w:customStyle="1" w:styleId="82FEDB4A7A3243BDBEC62220E6907C36">
    <w:name w:val="82FEDB4A7A3243BDBEC62220E6907C36"/>
    <w:rsid w:val="001B49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Grayscal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Calibri">
      <a:maj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D9047586-818A-42E7-8406-C090B9294F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CV</Template>
  <TotalTime>0</TotalTime>
  <Pages>1</Pages>
  <Words>103</Words>
  <Characters>552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PERSON</dc:creator>
  <cp:keywords/>
  <cp:lastModifiedBy>Sanan .M</cp:lastModifiedBy>
  <cp:revision>2</cp:revision>
  <dcterms:created xsi:type="dcterms:W3CDTF">2015-06-17T22:04:00Z</dcterms:created>
  <dcterms:modified xsi:type="dcterms:W3CDTF">2015-06-17T22:04:00Z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TC029194649991</vt:lpwstr>
  </property>
</Properties>
</file>