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27E3" w:rsidRPr="002E20FA" w:rsidRDefault="000D27E3">
      <w:pPr>
        <w:rPr>
          <w:b/>
        </w:rPr>
      </w:pPr>
      <w:r w:rsidRPr="002E20FA">
        <w:rPr>
          <w:b/>
        </w:rPr>
        <w:t>Oppgave 3</w:t>
      </w:r>
    </w:p>
    <w:p w:rsidR="000D27E3" w:rsidRDefault="000D27E3">
      <w:r>
        <w:t>a)</w:t>
      </w:r>
    </w:p>
    <w:p w:rsidR="00552E53" w:rsidRDefault="000D27E3">
      <w:r w:rsidRPr="000D27E3">
        <w:drawing>
          <wp:inline distT="0" distB="0" distL="0" distR="0" wp14:anchorId="2622A1B3" wp14:editId="10B0AF4D">
            <wp:extent cx="5760720" cy="2939768"/>
            <wp:effectExtent l="0" t="0" r="0" b="0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397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D27E3" w:rsidRDefault="000D27E3" w:rsidP="000D27E3">
      <w:r>
        <w:t>Løste oppgaven slik:</w:t>
      </w:r>
    </w:p>
    <w:p w:rsidR="000D27E3" w:rsidRDefault="000D27E3" w:rsidP="000D27E3">
      <w:pPr>
        <w:pStyle w:val="Listeavsnitt"/>
        <w:numPr>
          <w:ilvl w:val="0"/>
          <w:numId w:val="2"/>
        </w:numPr>
      </w:pPr>
      <w:r>
        <w:t>Skrev inn funksjonen f(x)=250000*(0.85^x) i inntastingsfeltet</w:t>
      </w:r>
    </w:p>
    <w:p w:rsidR="000D27E3" w:rsidRDefault="000D27E3" w:rsidP="000D27E3">
      <w:pPr>
        <w:pStyle w:val="Listeavsnitt"/>
        <w:numPr>
          <w:ilvl w:val="0"/>
          <w:numId w:val="2"/>
        </w:numPr>
      </w:pPr>
      <w:r>
        <w:t>Justerte x-aksen og y-aksen slik at funksjonen vistes i grafikkfeltet</w:t>
      </w:r>
    </w:p>
    <w:p w:rsidR="000D27E3" w:rsidRDefault="000D27E3" w:rsidP="000D27E3">
      <w:pPr>
        <w:pStyle w:val="Listeavsnitt"/>
        <w:numPr>
          <w:ilvl w:val="0"/>
          <w:numId w:val="2"/>
        </w:numPr>
      </w:pPr>
      <w:r>
        <w:t>skrev inn x=5</w:t>
      </w:r>
    </w:p>
    <w:p w:rsidR="000D27E3" w:rsidRDefault="000D27E3" w:rsidP="000D27E3">
      <w:pPr>
        <w:pStyle w:val="Listeavsnitt"/>
        <w:numPr>
          <w:ilvl w:val="0"/>
          <w:numId w:val="2"/>
        </w:numPr>
      </w:pPr>
      <w:r>
        <w:t>Fant skjæring mellom grafen f(x) og linjen x=5, skjæringen var i punktet A=(5,110926.33)</w:t>
      </w:r>
    </w:p>
    <w:p w:rsidR="000D27E3" w:rsidRDefault="000D27E3" w:rsidP="000D27E3">
      <w:r>
        <w:t xml:space="preserve">Skjæringen mellom grafen f(x) og linjen x=5 er verdien til bilen etter fem år. </w:t>
      </w:r>
      <w:r w:rsidRPr="002E20FA">
        <w:rPr>
          <w:u w:val="double"/>
        </w:rPr>
        <w:t xml:space="preserve">Bilens verdi etter fem år er 110926 kroner. </w:t>
      </w:r>
    </w:p>
    <w:p w:rsidR="000D27E3" w:rsidRDefault="000D27E3" w:rsidP="000D27E3">
      <w:r>
        <w:t xml:space="preserve">b) </w:t>
      </w:r>
    </w:p>
    <w:p w:rsidR="000D27E3" w:rsidRDefault="001637E5" w:rsidP="000D27E3">
      <w:r w:rsidRPr="001637E5">
        <w:lastRenderedPageBreak/>
        <w:drawing>
          <wp:inline distT="0" distB="0" distL="0" distR="0" wp14:anchorId="4947BEC2" wp14:editId="10002853">
            <wp:extent cx="5972811" cy="3048000"/>
            <wp:effectExtent l="0" t="0" r="0" b="0"/>
            <wp:docPr id="2" name="Bil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70836" cy="30469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637E5" w:rsidRDefault="001637E5" w:rsidP="000D27E3">
      <w:r>
        <w:t>Løste oppgaven slik:</w:t>
      </w:r>
    </w:p>
    <w:p w:rsidR="001637E5" w:rsidRDefault="001637E5" w:rsidP="001637E5">
      <w:pPr>
        <w:pStyle w:val="Listeavsnitt"/>
        <w:numPr>
          <w:ilvl w:val="0"/>
          <w:numId w:val="3"/>
        </w:numPr>
      </w:pPr>
      <w:r>
        <w:t>Brukte samme funksjonen som i oppgave a), nemlig f(x)=250000*(0.85^x)</w:t>
      </w:r>
    </w:p>
    <w:p w:rsidR="001637E5" w:rsidRDefault="001637E5" w:rsidP="001637E5">
      <w:pPr>
        <w:pStyle w:val="Listeavsnitt"/>
        <w:numPr>
          <w:ilvl w:val="0"/>
          <w:numId w:val="3"/>
        </w:numPr>
      </w:pPr>
      <w:r>
        <w:t>Justerte x-aksen og y-aksen slik at funksjonen vistes i grafikkfeltet</w:t>
      </w:r>
    </w:p>
    <w:p w:rsidR="001637E5" w:rsidRDefault="001637E5" w:rsidP="001637E5">
      <w:pPr>
        <w:pStyle w:val="Listeavsnitt"/>
        <w:numPr>
          <w:ilvl w:val="0"/>
          <w:numId w:val="3"/>
        </w:numPr>
      </w:pPr>
      <w:r>
        <w:t>skrev inn x=(-5)</w:t>
      </w:r>
    </w:p>
    <w:p w:rsidR="001637E5" w:rsidRDefault="001637E5" w:rsidP="001637E5">
      <w:pPr>
        <w:pStyle w:val="Listeavsnitt"/>
        <w:numPr>
          <w:ilvl w:val="0"/>
          <w:numId w:val="3"/>
        </w:numPr>
      </w:pPr>
      <w:r>
        <w:t>Fant skjæring mellom grafen f(x) og linjen x=5, skjæringen var i punktet B=(-5, 563437.02)</w:t>
      </w:r>
    </w:p>
    <w:p w:rsidR="001637E5" w:rsidRDefault="001637E5" w:rsidP="001637E5">
      <w:r>
        <w:t xml:space="preserve">Skjæringen mellom grafen f(x) og linjen x=(-5) er verdien til bilen for fem år siden. </w:t>
      </w:r>
      <w:r w:rsidRPr="002E20FA">
        <w:rPr>
          <w:u w:val="double"/>
        </w:rPr>
        <w:t xml:space="preserve">Bilens verdi for fem år siden er nemlig 563437 kroner. </w:t>
      </w:r>
    </w:p>
    <w:p w:rsidR="001637E5" w:rsidRDefault="002E20FA" w:rsidP="001637E5">
      <w:pPr>
        <w:rPr>
          <w:b/>
        </w:rPr>
      </w:pPr>
      <w:r>
        <w:rPr>
          <w:b/>
        </w:rPr>
        <w:t>Oppgave 5</w:t>
      </w:r>
    </w:p>
    <w:p w:rsidR="002E20FA" w:rsidRDefault="00C0147E" w:rsidP="00C0147E">
      <w:r>
        <w:t>a)</w:t>
      </w:r>
    </w:p>
    <w:p w:rsidR="00C0147E" w:rsidRDefault="00C0147E" w:rsidP="00C0147E">
      <w:r w:rsidRPr="00C0147E">
        <w:lastRenderedPageBreak/>
        <w:drawing>
          <wp:inline distT="0" distB="0" distL="0" distR="0" wp14:anchorId="41412D0A" wp14:editId="4E5902EE">
            <wp:extent cx="5760720" cy="2939768"/>
            <wp:effectExtent l="0" t="0" r="0" b="0"/>
            <wp:docPr id="3" name="Bild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397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147E" w:rsidRDefault="00C0147E" w:rsidP="00C0147E">
      <w:r>
        <w:t>Løste oppgaven slik:</w:t>
      </w:r>
    </w:p>
    <w:p w:rsidR="00C0147E" w:rsidRDefault="00C0147E" w:rsidP="00C0147E">
      <w:pPr>
        <w:pStyle w:val="Listeavsnitt"/>
        <w:numPr>
          <w:ilvl w:val="0"/>
          <w:numId w:val="5"/>
        </w:numPr>
      </w:pPr>
      <w:r>
        <w:t xml:space="preserve">Skrev følgende inn i inntastingsfelt: </w:t>
      </w:r>
      <w:r w:rsidRPr="00C0147E">
        <w:t>Funksjon[3x³ - 48x² + 162x + 300, 0, 10]</w:t>
      </w:r>
    </w:p>
    <w:p w:rsidR="00C0147E" w:rsidRDefault="00C0147E" w:rsidP="00C0147E">
      <w:pPr>
        <w:pStyle w:val="Listeavsnitt"/>
        <w:numPr>
          <w:ilvl w:val="0"/>
          <w:numId w:val="5"/>
        </w:numPr>
      </w:pPr>
      <w:r>
        <w:t>Justerte grafikkfeltet slik at grafen ble synlig. Altså justerte opp og ned verdiene på x-aksen og y-asken</w:t>
      </w:r>
    </w:p>
    <w:p w:rsidR="00C0147E" w:rsidRDefault="00C0147E" w:rsidP="00C0147E">
      <w:r>
        <w:t xml:space="preserve">b) </w:t>
      </w:r>
    </w:p>
    <w:p w:rsidR="00C0147E" w:rsidRDefault="00C0147E" w:rsidP="00C0147E">
      <w:r w:rsidRPr="00C0147E">
        <w:drawing>
          <wp:inline distT="0" distB="0" distL="0" distR="0" wp14:anchorId="1FF9D2C8" wp14:editId="6146C8D4">
            <wp:extent cx="5760720" cy="2939768"/>
            <wp:effectExtent l="0" t="0" r="0" b="0"/>
            <wp:docPr id="4" name="Bild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397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147E" w:rsidRDefault="00C0147E" w:rsidP="00C0147E">
      <w:r>
        <w:t>Løste oppgaven slik:</w:t>
      </w:r>
    </w:p>
    <w:p w:rsidR="00C0147E" w:rsidRDefault="00C0147E" w:rsidP="00C0147E">
      <w:pPr>
        <w:pStyle w:val="Listeavsnitt"/>
        <w:numPr>
          <w:ilvl w:val="0"/>
          <w:numId w:val="7"/>
        </w:numPr>
      </w:pPr>
      <w:r>
        <w:t xml:space="preserve">Skrev inn følgende i intastingsfeltet: </w:t>
      </w:r>
      <w:r w:rsidRPr="00C0147E">
        <w:t>Ekstremalpunkt[f(x)]</w:t>
      </w:r>
      <w:r>
        <w:t>. Trykket så enter og punktene A og B kom opp i grafikkfeltet</w:t>
      </w:r>
    </w:p>
    <w:p w:rsidR="00C0147E" w:rsidRDefault="00C0147E" w:rsidP="00C0147E">
      <w:pPr>
        <w:pStyle w:val="Listeavsnitt"/>
        <w:numPr>
          <w:ilvl w:val="0"/>
          <w:numId w:val="7"/>
        </w:numPr>
      </w:pPr>
      <w:r>
        <w:lastRenderedPageBreak/>
        <w:t>Leste av verdiene til punkt B=(8.57, 51.25)</w:t>
      </w:r>
    </w:p>
    <w:p w:rsidR="00C0147E" w:rsidRDefault="00C0147E" w:rsidP="00C0147E">
      <w:r>
        <w:t xml:space="preserve">Punktet B er bunnpunktet til grafen f(x), dette forteller når fiskestanden var minst. Altså var </w:t>
      </w:r>
      <w:r w:rsidRPr="00881E89">
        <w:rPr>
          <w:u w:val="double"/>
        </w:rPr>
        <w:t>fiskebestanden minst i 2008, og da var bestanden på 51,25 tonn</w:t>
      </w:r>
      <w:r>
        <w:t xml:space="preserve">. </w:t>
      </w:r>
    </w:p>
    <w:p w:rsidR="00881E89" w:rsidRDefault="00881E89" w:rsidP="00C0147E">
      <w:r>
        <w:t>c)</w:t>
      </w:r>
    </w:p>
    <w:p w:rsidR="00881E89" w:rsidRDefault="00881E89" w:rsidP="00C0147E">
      <w:r w:rsidRPr="00881E89">
        <w:drawing>
          <wp:inline distT="0" distB="0" distL="0" distR="0" wp14:anchorId="14F70344" wp14:editId="058E821F">
            <wp:extent cx="5760720" cy="2939768"/>
            <wp:effectExtent l="0" t="0" r="0" b="0"/>
            <wp:docPr id="5" name="Bild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397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81E89" w:rsidRDefault="00881E89" w:rsidP="00C0147E">
      <w:r>
        <w:t>Løste oppgaven slik:</w:t>
      </w:r>
    </w:p>
    <w:p w:rsidR="00881E89" w:rsidRDefault="00881E89" w:rsidP="00881E89">
      <w:pPr>
        <w:pStyle w:val="Listeavsnitt"/>
        <w:numPr>
          <w:ilvl w:val="0"/>
          <w:numId w:val="8"/>
        </w:numPr>
      </w:pPr>
      <w:r>
        <w:t>Skrev inn y=200 i inntastingsfeltet</w:t>
      </w:r>
    </w:p>
    <w:p w:rsidR="00881E89" w:rsidRDefault="00881E89" w:rsidP="00881E89">
      <w:pPr>
        <w:pStyle w:val="Listeavsnitt"/>
        <w:numPr>
          <w:ilvl w:val="0"/>
          <w:numId w:val="8"/>
        </w:numPr>
      </w:pPr>
      <w:r>
        <w:t>Fant skjæring mellom grafen f(x) og linjen y=200. Dette var i punktet C=(5.91, 200)</w:t>
      </w:r>
    </w:p>
    <w:p w:rsidR="00ED78B5" w:rsidRDefault="00881E89" w:rsidP="00881E89">
      <w:r>
        <w:t xml:space="preserve">Skjæringen mellom y=200 og f(x) er (5.91, 200). Punktet C forteller meg at fiskebestanden var på 200 tonn, 5,91 år etter 2000, eller med andre ord i slutten av 2005. </w:t>
      </w:r>
    </w:p>
    <w:p w:rsidR="00ED78B5" w:rsidRDefault="00ED78B5" w:rsidP="00881E89">
      <w:r>
        <w:t>d)</w:t>
      </w:r>
    </w:p>
    <w:p w:rsidR="00ED78B5" w:rsidRDefault="00ED78B5" w:rsidP="00881E89">
      <w:r w:rsidRPr="00ED78B5">
        <w:lastRenderedPageBreak/>
        <w:drawing>
          <wp:inline distT="0" distB="0" distL="0" distR="0" wp14:anchorId="43A895F1" wp14:editId="11CD5C58">
            <wp:extent cx="5760720" cy="2939768"/>
            <wp:effectExtent l="0" t="0" r="0" b="0"/>
            <wp:docPr id="6" name="Bild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397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D78B5" w:rsidRDefault="00ED78B5" w:rsidP="00881E89">
      <w:r>
        <w:t>Løste oppgaven slik:</w:t>
      </w:r>
    </w:p>
    <w:p w:rsidR="00881E89" w:rsidRDefault="00ED78B5" w:rsidP="00ED78B5">
      <w:pPr>
        <w:pStyle w:val="Listeavsnitt"/>
        <w:numPr>
          <w:ilvl w:val="0"/>
          <w:numId w:val="9"/>
        </w:numPr>
      </w:pPr>
      <w:r>
        <w:t xml:space="preserve">Skrev følgende inn i inntastingsfeltet: </w:t>
      </w:r>
      <w:r w:rsidRPr="00ED78B5">
        <w:t>Funksjon[3x³ - 48x² + 162x + 300, 0, 10]</w:t>
      </w:r>
      <w:r w:rsidR="00881E89">
        <w:t xml:space="preserve"> </w:t>
      </w:r>
    </w:p>
    <w:p w:rsidR="00ED78B5" w:rsidRDefault="00ED78B5" w:rsidP="00ED78B5">
      <w:pPr>
        <w:pStyle w:val="Listeavsnitt"/>
        <w:numPr>
          <w:ilvl w:val="0"/>
          <w:numId w:val="9"/>
        </w:numPr>
      </w:pPr>
      <w:r>
        <w:t>Skrev så inn x=3 og x=7 i inntastingsfeltet</w:t>
      </w:r>
    </w:p>
    <w:p w:rsidR="00ED78B5" w:rsidRDefault="00ED78B5" w:rsidP="00ED78B5">
      <w:pPr>
        <w:pStyle w:val="Listeavsnitt"/>
        <w:numPr>
          <w:ilvl w:val="0"/>
          <w:numId w:val="9"/>
        </w:numPr>
      </w:pPr>
      <w:r>
        <w:t>Fant skjæringspunkt mellom grafen f(x) og linjene x=3 og x=7</w:t>
      </w:r>
    </w:p>
    <w:p w:rsidR="00ED78B5" w:rsidRDefault="00ED78B5" w:rsidP="0037268B">
      <w:pPr>
        <w:pStyle w:val="Listeavsnitt"/>
        <w:numPr>
          <w:ilvl w:val="0"/>
          <w:numId w:val="9"/>
        </w:numPr>
      </w:pPr>
      <w:r>
        <w:t>Trakk så en linje gjennom skjæringspunktene mellom grafen f(x) og linjene x=3 og x=7</w:t>
      </w:r>
      <w:r w:rsidR="0037268B">
        <w:t xml:space="preserve">, med andre ord: trakk en linje gjennom punktene A og B som er skjæringen mellom grafen og de to linjene. </w:t>
      </w:r>
    </w:p>
    <w:p w:rsidR="0037268B" w:rsidRDefault="004F4640" w:rsidP="0037268B">
      <w:r>
        <w:t>Linjen som jeg trakk gjennom punktene A og B var på formen y=ax+b. Likningen var: y=-81x+678. Dette forteller meg at den gjennomsnittlige endringen i fiskebestanden per år i perioden 1.januar 2003 – 1.januar 2007 var en reduksjon på 81 tonn. Eller med andre ord -81 tonn/år</w:t>
      </w:r>
    </w:p>
    <w:p w:rsidR="00197C43" w:rsidRPr="002E20FA" w:rsidRDefault="00197C43" w:rsidP="0037268B">
      <w:bookmarkStart w:id="0" w:name="_GoBack"/>
      <w:bookmarkEnd w:id="0"/>
    </w:p>
    <w:sectPr w:rsidR="00197C43" w:rsidRPr="002E20FA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4169" w:rsidRDefault="00364169" w:rsidP="000B48CF">
      <w:pPr>
        <w:spacing w:after="0" w:line="240" w:lineRule="auto"/>
      </w:pPr>
      <w:r>
        <w:separator/>
      </w:r>
    </w:p>
  </w:endnote>
  <w:endnote w:type="continuationSeparator" w:id="0">
    <w:p w:rsidR="00364169" w:rsidRDefault="00364169" w:rsidP="000B48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48CF" w:rsidRDefault="000B48CF">
    <w:pPr>
      <w:pStyle w:val="Bunnteks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48CF" w:rsidRDefault="000B48CF">
    <w:pPr>
      <w:pStyle w:val="Bunnteks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48CF" w:rsidRDefault="000B48CF">
    <w:pPr>
      <w:pStyle w:val="Bunnteks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4169" w:rsidRDefault="00364169" w:rsidP="000B48CF">
      <w:pPr>
        <w:spacing w:after="0" w:line="240" w:lineRule="auto"/>
      </w:pPr>
      <w:r>
        <w:separator/>
      </w:r>
    </w:p>
  </w:footnote>
  <w:footnote w:type="continuationSeparator" w:id="0">
    <w:p w:rsidR="00364169" w:rsidRDefault="00364169" w:rsidP="000B48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48CF" w:rsidRDefault="000B48CF">
    <w:pPr>
      <w:pStyle w:val="Toppteks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ellrutenett"/>
      <w:tblW w:w="0" w:type="auto"/>
      <w:tblLook w:val="04A0" w:firstRow="1" w:lastRow="0" w:firstColumn="1" w:lastColumn="0" w:noHBand="0" w:noVBand="1"/>
    </w:tblPr>
    <w:tblGrid>
      <w:gridCol w:w="921"/>
      <w:gridCol w:w="921"/>
      <w:gridCol w:w="1842"/>
      <w:gridCol w:w="1842"/>
      <w:gridCol w:w="1843"/>
      <w:gridCol w:w="1843"/>
    </w:tblGrid>
    <w:tr w:rsidR="000B48CF" w:rsidTr="002F4D2B">
      <w:tc>
        <w:tcPr>
          <w:tcW w:w="1842" w:type="dxa"/>
          <w:gridSpan w:val="2"/>
        </w:tcPr>
        <w:p w:rsidR="000B48CF" w:rsidRDefault="000B48CF" w:rsidP="002F4D2B">
          <w:pPr>
            <w:pStyle w:val="Topptekst"/>
            <w:rPr>
              <w:sz w:val="10"/>
              <w:szCs w:val="10"/>
            </w:rPr>
          </w:pPr>
          <w:r w:rsidRPr="00DA3B8D">
            <w:rPr>
              <w:sz w:val="10"/>
              <w:szCs w:val="10"/>
            </w:rPr>
            <w:t>Eksamensdato</w:t>
          </w:r>
        </w:p>
        <w:p w:rsidR="000B48CF" w:rsidRPr="000B48CF" w:rsidRDefault="000B48CF" w:rsidP="002F4D2B">
          <w:pPr>
            <w:pStyle w:val="Topptekst"/>
            <w:rPr>
              <w:sz w:val="16"/>
              <w:szCs w:val="16"/>
            </w:rPr>
          </w:pPr>
          <w:r w:rsidRPr="000B48CF">
            <w:rPr>
              <w:sz w:val="16"/>
              <w:szCs w:val="16"/>
            </w:rPr>
            <w:fldChar w:fldCharType="begin"/>
          </w:r>
          <w:r w:rsidRPr="000B48CF">
            <w:rPr>
              <w:sz w:val="16"/>
              <w:szCs w:val="16"/>
            </w:rPr>
            <w:instrText xml:space="preserve"> TIME \@ "dd.MM.yyyy" </w:instrText>
          </w:r>
          <w:r w:rsidRPr="000B48CF">
            <w:rPr>
              <w:sz w:val="16"/>
              <w:szCs w:val="16"/>
            </w:rPr>
            <w:fldChar w:fldCharType="separate"/>
          </w:r>
          <w:r w:rsidR="000D27E3">
            <w:rPr>
              <w:noProof/>
              <w:sz w:val="16"/>
              <w:szCs w:val="16"/>
            </w:rPr>
            <w:t>25.11.2013</w:t>
          </w:r>
          <w:r w:rsidRPr="000B48CF">
            <w:rPr>
              <w:sz w:val="16"/>
              <w:szCs w:val="16"/>
            </w:rPr>
            <w:fldChar w:fldCharType="end"/>
          </w:r>
        </w:p>
        <w:p w:rsidR="000B48CF" w:rsidRPr="00DA3B8D" w:rsidRDefault="000B48CF" w:rsidP="002F4D2B">
          <w:pPr>
            <w:pStyle w:val="Topptekst"/>
            <w:rPr>
              <w:sz w:val="10"/>
              <w:szCs w:val="10"/>
            </w:rPr>
          </w:pPr>
        </w:p>
      </w:tc>
      <w:tc>
        <w:tcPr>
          <w:tcW w:w="1842" w:type="dxa"/>
          <w:vMerge w:val="restart"/>
        </w:tcPr>
        <w:p w:rsidR="000B48CF" w:rsidRDefault="000B48CF" w:rsidP="002F4D2B">
          <w:pPr>
            <w:pStyle w:val="Topptekst"/>
            <w:rPr>
              <w:sz w:val="10"/>
              <w:szCs w:val="10"/>
            </w:rPr>
          </w:pPr>
          <w:r w:rsidRPr="00DA3B8D">
            <w:rPr>
              <w:sz w:val="10"/>
              <w:szCs w:val="10"/>
            </w:rPr>
            <w:t>Studieretning for</w:t>
          </w:r>
        </w:p>
        <w:p w:rsidR="000B48CF" w:rsidRPr="00DA3B8D" w:rsidRDefault="000B48CF" w:rsidP="002F4D2B">
          <w:pPr>
            <w:pStyle w:val="Topptekst"/>
            <w:rPr>
              <w:sz w:val="10"/>
              <w:szCs w:val="10"/>
            </w:rPr>
          </w:pPr>
        </w:p>
      </w:tc>
      <w:tc>
        <w:tcPr>
          <w:tcW w:w="1842" w:type="dxa"/>
        </w:tcPr>
        <w:p w:rsidR="000B48CF" w:rsidRPr="00DA3B8D" w:rsidRDefault="000B48CF" w:rsidP="002F4D2B">
          <w:pPr>
            <w:pStyle w:val="Topptekst"/>
            <w:rPr>
              <w:sz w:val="10"/>
              <w:szCs w:val="10"/>
            </w:rPr>
          </w:pPr>
          <w:r w:rsidRPr="00DA3B8D">
            <w:rPr>
              <w:sz w:val="10"/>
              <w:szCs w:val="10"/>
            </w:rPr>
            <w:t>Fag</w:t>
          </w:r>
        </w:p>
      </w:tc>
      <w:tc>
        <w:tcPr>
          <w:tcW w:w="1843" w:type="dxa"/>
          <w:vMerge w:val="restart"/>
        </w:tcPr>
        <w:p w:rsidR="000B48CF" w:rsidRPr="00DA3B8D" w:rsidRDefault="000B48CF" w:rsidP="002F4D2B">
          <w:pPr>
            <w:pStyle w:val="Topptekst"/>
            <w:rPr>
              <w:sz w:val="10"/>
              <w:szCs w:val="10"/>
            </w:rPr>
          </w:pPr>
          <w:r w:rsidRPr="00DA3B8D">
            <w:rPr>
              <w:sz w:val="10"/>
              <w:szCs w:val="10"/>
            </w:rPr>
            <w:t>Eksaminandnummer</w:t>
          </w:r>
        </w:p>
      </w:tc>
      <w:tc>
        <w:tcPr>
          <w:tcW w:w="1843" w:type="dxa"/>
          <w:vMerge w:val="restart"/>
        </w:tcPr>
        <w:p w:rsidR="000B48CF" w:rsidRDefault="000B48CF" w:rsidP="002F4D2B">
          <w:pPr>
            <w:pStyle w:val="Topptekst"/>
            <w:rPr>
              <w:sz w:val="10"/>
              <w:szCs w:val="10"/>
            </w:rPr>
          </w:pPr>
          <w:r w:rsidRPr="00DA3B8D">
            <w:rPr>
              <w:sz w:val="10"/>
              <w:szCs w:val="10"/>
            </w:rPr>
            <w:t>Skolens navn</w:t>
          </w:r>
        </w:p>
        <w:p w:rsidR="000B48CF" w:rsidRDefault="000B48CF" w:rsidP="002F4D2B">
          <w:pPr>
            <w:pStyle w:val="Topptekst"/>
            <w:rPr>
              <w:sz w:val="10"/>
              <w:szCs w:val="10"/>
            </w:rPr>
          </w:pPr>
        </w:p>
        <w:p w:rsidR="000B48CF" w:rsidRPr="000B48CF" w:rsidRDefault="000B48CF" w:rsidP="002F4D2B">
          <w:pPr>
            <w:pStyle w:val="Topptekst"/>
            <w:rPr>
              <w:sz w:val="16"/>
              <w:szCs w:val="16"/>
            </w:rPr>
          </w:pPr>
          <w:r w:rsidRPr="000B48CF">
            <w:rPr>
              <w:sz w:val="16"/>
              <w:szCs w:val="16"/>
            </w:rPr>
            <w:t>Heggen VGS</w:t>
          </w:r>
        </w:p>
      </w:tc>
    </w:tr>
    <w:tr w:rsidR="000B48CF" w:rsidTr="002F4D2B">
      <w:tc>
        <w:tcPr>
          <w:tcW w:w="1842" w:type="dxa"/>
          <w:gridSpan w:val="2"/>
        </w:tcPr>
        <w:p w:rsidR="000B48CF" w:rsidRDefault="000B48CF" w:rsidP="002F4D2B">
          <w:pPr>
            <w:pStyle w:val="Topptekst"/>
          </w:pPr>
        </w:p>
      </w:tc>
      <w:tc>
        <w:tcPr>
          <w:tcW w:w="1842" w:type="dxa"/>
          <w:vMerge/>
        </w:tcPr>
        <w:p w:rsidR="000B48CF" w:rsidRDefault="000B48CF" w:rsidP="002F4D2B">
          <w:pPr>
            <w:pStyle w:val="Topptekst"/>
          </w:pPr>
        </w:p>
      </w:tc>
      <w:tc>
        <w:tcPr>
          <w:tcW w:w="1842" w:type="dxa"/>
        </w:tcPr>
        <w:p w:rsidR="000B48CF" w:rsidRDefault="000B48CF" w:rsidP="002F4D2B">
          <w:pPr>
            <w:pStyle w:val="Topptekst"/>
            <w:rPr>
              <w:sz w:val="10"/>
              <w:szCs w:val="10"/>
            </w:rPr>
          </w:pPr>
          <w:r w:rsidRPr="00DA3B8D">
            <w:rPr>
              <w:sz w:val="10"/>
              <w:szCs w:val="10"/>
            </w:rPr>
            <w:t>Fagkode</w:t>
          </w:r>
        </w:p>
        <w:p w:rsidR="000B48CF" w:rsidRDefault="000B48CF" w:rsidP="002F4D2B">
          <w:pPr>
            <w:pStyle w:val="Topptekst"/>
            <w:rPr>
              <w:sz w:val="10"/>
              <w:szCs w:val="10"/>
            </w:rPr>
          </w:pPr>
        </w:p>
        <w:p w:rsidR="000B48CF" w:rsidRPr="00DA3B8D" w:rsidRDefault="000B48CF" w:rsidP="002F4D2B">
          <w:pPr>
            <w:pStyle w:val="Topptekst"/>
            <w:rPr>
              <w:sz w:val="10"/>
              <w:szCs w:val="10"/>
            </w:rPr>
          </w:pPr>
        </w:p>
      </w:tc>
      <w:tc>
        <w:tcPr>
          <w:tcW w:w="1843" w:type="dxa"/>
          <w:vMerge/>
        </w:tcPr>
        <w:p w:rsidR="000B48CF" w:rsidRPr="00DA3B8D" w:rsidRDefault="000B48CF" w:rsidP="002F4D2B">
          <w:pPr>
            <w:pStyle w:val="Topptekst"/>
            <w:rPr>
              <w:sz w:val="10"/>
              <w:szCs w:val="10"/>
            </w:rPr>
          </w:pPr>
        </w:p>
      </w:tc>
      <w:tc>
        <w:tcPr>
          <w:tcW w:w="1843" w:type="dxa"/>
          <w:vMerge/>
        </w:tcPr>
        <w:p w:rsidR="000B48CF" w:rsidRPr="00DA3B8D" w:rsidRDefault="000B48CF" w:rsidP="002F4D2B">
          <w:pPr>
            <w:pStyle w:val="Topptekst"/>
            <w:rPr>
              <w:sz w:val="10"/>
              <w:szCs w:val="10"/>
            </w:rPr>
          </w:pPr>
        </w:p>
      </w:tc>
    </w:tr>
    <w:tr w:rsidR="000B48CF" w:rsidTr="002F4D2B">
      <w:tc>
        <w:tcPr>
          <w:tcW w:w="921" w:type="dxa"/>
        </w:tcPr>
        <w:p w:rsidR="000B48CF" w:rsidRDefault="000B48CF" w:rsidP="002F4D2B">
          <w:pPr>
            <w:pStyle w:val="Topptekst"/>
            <w:rPr>
              <w:sz w:val="10"/>
              <w:szCs w:val="10"/>
            </w:rPr>
          </w:pPr>
          <w:r w:rsidRPr="00DA3B8D">
            <w:rPr>
              <w:sz w:val="10"/>
              <w:szCs w:val="10"/>
            </w:rPr>
            <w:t>Ark nr.</w:t>
          </w:r>
        </w:p>
        <w:p w:rsidR="000B48CF" w:rsidRPr="000B48CF" w:rsidRDefault="000B48CF" w:rsidP="002F4D2B">
          <w:pPr>
            <w:pStyle w:val="Topptekst"/>
            <w:rPr>
              <w:sz w:val="16"/>
              <w:szCs w:val="16"/>
            </w:rPr>
          </w:pPr>
          <w:r w:rsidRPr="000B48CF">
            <w:rPr>
              <w:sz w:val="16"/>
              <w:szCs w:val="16"/>
            </w:rPr>
            <w:fldChar w:fldCharType="begin"/>
          </w:r>
          <w:r w:rsidRPr="000B48CF">
            <w:rPr>
              <w:sz w:val="16"/>
              <w:szCs w:val="16"/>
            </w:rPr>
            <w:instrText xml:space="preserve"> PAGE   \* MERGEFORMAT </w:instrText>
          </w:r>
          <w:r w:rsidRPr="000B48CF">
            <w:rPr>
              <w:sz w:val="16"/>
              <w:szCs w:val="16"/>
            </w:rPr>
            <w:fldChar w:fldCharType="separate"/>
          </w:r>
          <w:r w:rsidR="00197C43">
            <w:rPr>
              <w:noProof/>
              <w:sz w:val="16"/>
              <w:szCs w:val="16"/>
            </w:rPr>
            <w:t>5</w:t>
          </w:r>
          <w:r w:rsidRPr="000B48CF">
            <w:rPr>
              <w:sz w:val="16"/>
              <w:szCs w:val="16"/>
            </w:rPr>
            <w:fldChar w:fldCharType="end"/>
          </w:r>
        </w:p>
      </w:tc>
      <w:tc>
        <w:tcPr>
          <w:tcW w:w="921" w:type="dxa"/>
        </w:tcPr>
        <w:p w:rsidR="000B48CF" w:rsidRDefault="000B48CF" w:rsidP="002F4D2B">
          <w:pPr>
            <w:pStyle w:val="Topptekst"/>
            <w:rPr>
              <w:sz w:val="10"/>
              <w:szCs w:val="10"/>
            </w:rPr>
          </w:pPr>
          <w:r w:rsidRPr="00DA3B8D">
            <w:rPr>
              <w:sz w:val="10"/>
              <w:szCs w:val="10"/>
            </w:rPr>
            <w:t>Antall svarark</w:t>
          </w:r>
        </w:p>
        <w:p w:rsidR="000B48CF" w:rsidRDefault="000B48CF" w:rsidP="002F4D2B">
          <w:pPr>
            <w:pStyle w:val="Topptekst"/>
            <w:rPr>
              <w:sz w:val="10"/>
              <w:szCs w:val="10"/>
            </w:rPr>
          </w:pPr>
        </w:p>
        <w:p w:rsidR="000B48CF" w:rsidRPr="00DA3B8D" w:rsidRDefault="000B48CF" w:rsidP="002F4D2B">
          <w:pPr>
            <w:pStyle w:val="Topptekst"/>
            <w:rPr>
              <w:sz w:val="10"/>
              <w:szCs w:val="10"/>
            </w:rPr>
          </w:pPr>
        </w:p>
      </w:tc>
      <w:tc>
        <w:tcPr>
          <w:tcW w:w="1842" w:type="dxa"/>
          <w:vMerge/>
        </w:tcPr>
        <w:p w:rsidR="000B48CF" w:rsidRDefault="000B48CF" w:rsidP="002F4D2B">
          <w:pPr>
            <w:pStyle w:val="Topptekst"/>
          </w:pPr>
        </w:p>
      </w:tc>
      <w:tc>
        <w:tcPr>
          <w:tcW w:w="1842" w:type="dxa"/>
        </w:tcPr>
        <w:p w:rsidR="000B48CF" w:rsidRDefault="000B48CF" w:rsidP="002F4D2B">
          <w:pPr>
            <w:pStyle w:val="Topptekst"/>
            <w:rPr>
              <w:sz w:val="10"/>
              <w:szCs w:val="10"/>
            </w:rPr>
          </w:pPr>
          <w:r w:rsidRPr="00DA3B8D">
            <w:rPr>
              <w:sz w:val="10"/>
              <w:szCs w:val="10"/>
            </w:rPr>
            <w:t>Kurs/linje</w:t>
          </w:r>
        </w:p>
        <w:p w:rsidR="000B48CF" w:rsidRDefault="000B48CF" w:rsidP="002F4D2B">
          <w:pPr>
            <w:pStyle w:val="Topptekst"/>
            <w:rPr>
              <w:sz w:val="10"/>
              <w:szCs w:val="10"/>
            </w:rPr>
          </w:pPr>
        </w:p>
        <w:p w:rsidR="000B48CF" w:rsidRPr="00DA3B8D" w:rsidRDefault="000B48CF" w:rsidP="002F4D2B">
          <w:pPr>
            <w:pStyle w:val="Topptekst"/>
            <w:rPr>
              <w:sz w:val="10"/>
              <w:szCs w:val="10"/>
            </w:rPr>
          </w:pPr>
        </w:p>
      </w:tc>
      <w:tc>
        <w:tcPr>
          <w:tcW w:w="1843" w:type="dxa"/>
        </w:tcPr>
        <w:p w:rsidR="000B48CF" w:rsidRPr="00DA3B8D" w:rsidRDefault="000B48CF" w:rsidP="002F4D2B">
          <w:pPr>
            <w:pStyle w:val="Topptekst"/>
            <w:rPr>
              <w:sz w:val="10"/>
              <w:szCs w:val="10"/>
            </w:rPr>
          </w:pPr>
          <w:r w:rsidRPr="00DA3B8D">
            <w:rPr>
              <w:sz w:val="10"/>
              <w:szCs w:val="10"/>
            </w:rPr>
            <w:t>Klasse</w:t>
          </w:r>
        </w:p>
      </w:tc>
      <w:tc>
        <w:tcPr>
          <w:tcW w:w="1843" w:type="dxa"/>
        </w:tcPr>
        <w:p w:rsidR="000B48CF" w:rsidRPr="00DA3B8D" w:rsidRDefault="000B48CF" w:rsidP="002F4D2B">
          <w:pPr>
            <w:pStyle w:val="Topptekst"/>
            <w:rPr>
              <w:sz w:val="10"/>
              <w:szCs w:val="10"/>
            </w:rPr>
          </w:pPr>
          <w:r w:rsidRPr="00DA3B8D">
            <w:rPr>
              <w:sz w:val="10"/>
              <w:szCs w:val="10"/>
            </w:rPr>
            <w:t>Geografisk navn</w:t>
          </w:r>
        </w:p>
      </w:tc>
    </w:tr>
  </w:tbl>
  <w:p w:rsidR="000B48CF" w:rsidRDefault="000B48CF">
    <w:pPr>
      <w:pStyle w:val="Toppteks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48CF" w:rsidRDefault="000B48CF">
    <w:pPr>
      <w:pStyle w:val="Toppteks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DE65CC"/>
    <w:multiLevelType w:val="hybridMultilevel"/>
    <w:tmpl w:val="4A6A5710"/>
    <w:lvl w:ilvl="0" w:tplc="4D8A1C2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6F00F5"/>
    <w:multiLevelType w:val="hybridMultilevel"/>
    <w:tmpl w:val="5546F0EA"/>
    <w:lvl w:ilvl="0" w:tplc="04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B130B4"/>
    <w:multiLevelType w:val="hybridMultilevel"/>
    <w:tmpl w:val="34367F62"/>
    <w:lvl w:ilvl="0" w:tplc="9EF23A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D746416"/>
    <w:multiLevelType w:val="hybridMultilevel"/>
    <w:tmpl w:val="B17A4262"/>
    <w:lvl w:ilvl="0" w:tplc="04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3702D62"/>
    <w:multiLevelType w:val="hybridMultilevel"/>
    <w:tmpl w:val="67C0C250"/>
    <w:lvl w:ilvl="0" w:tplc="04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9BE173B"/>
    <w:multiLevelType w:val="hybridMultilevel"/>
    <w:tmpl w:val="E53E3486"/>
    <w:lvl w:ilvl="0" w:tplc="04140017">
      <w:start w:val="1"/>
      <w:numFmt w:val="lowerLetter"/>
      <w:lvlText w:val="%1)"/>
      <w:lvlJc w:val="left"/>
      <w:pPr>
        <w:ind w:left="720" w:hanging="360"/>
      </w:p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1AD6B4E"/>
    <w:multiLevelType w:val="hybridMultilevel"/>
    <w:tmpl w:val="7726510C"/>
    <w:lvl w:ilvl="0" w:tplc="041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1D50517"/>
    <w:multiLevelType w:val="hybridMultilevel"/>
    <w:tmpl w:val="8B1C5414"/>
    <w:lvl w:ilvl="0" w:tplc="648CC9F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AD667E9"/>
    <w:multiLevelType w:val="hybridMultilevel"/>
    <w:tmpl w:val="AA02A844"/>
    <w:lvl w:ilvl="0" w:tplc="04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6"/>
  </w:num>
  <w:num w:numId="5">
    <w:abstractNumId w:val="8"/>
  </w:num>
  <w:num w:numId="6">
    <w:abstractNumId w:val="5"/>
  </w:num>
  <w:num w:numId="7">
    <w:abstractNumId w:val="7"/>
  </w:num>
  <w:num w:numId="8">
    <w:abstractNumId w:val="2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27E3"/>
    <w:rsid w:val="000B48CF"/>
    <w:rsid w:val="000D27E3"/>
    <w:rsid w:val="001637E5"/>
    <w:rsid w:val="00197C43"/>
    <w:rsid w:val="002E20FA"/>
    <w:rsid w:val="00364169"/>
    <w:rsid w:val="0037268B"/>
    <w:rsid w:val="004F4640"/>
    <w:rsid w:val="00552E53"/>
    <w:rsid w:val="00881E89"/>
    <w:rsid w:val="00C0147E"/>
    <w:rsid w:val="00ED78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nb-NO" w:eastAsia="nb-N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Topptekst">
    <w:name w:val="header"/>
    <w:basedOn w:val="Normal"/>
    <w:link w:val="TopptekstTegn"/>
    <w:uiPriority w:val="99"/>
    <w:unhideWhenUsed/>
    <w:rsid w:val="000B48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0B48CF"/>
  </w:style>
  <w:style w:type="paragraph" w:styleId="Bunntekst">
    <w:name w:val="footer"/>
    <w:basedOn w:val="Normal"/>
    <w:link w:val="BunntekstTegn"/>
    <w:uiPriority w:val="99"/>
    <w:semiHidden/>
    <w:unhideWhenUsed/>
    <w:rsid w:val="000B48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semiHidden/>
    <w:rsid w:val="000B48CF"/>
  </w:style>
  <w:style w:type="paragraph" w:styleId="Bobletekst">
    <w:name w:val="Balloon Text"/>
    <w:basedOn w:val="Normal"/>
    <w:link w:val="BobletekstTegn"/>
    <w:uiPriority w:val="99"/>
    <w:semiHidden/>
    <w:unhideWhenUsed/>
    <w:rsid w:val="000B48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0B48CF"/>
    <w:rPr>
      <w:rFonts w:ascii="Tahoma" w:hAnsi="Tahoma" w:cs="Tahoma"/>
      <w:sz w:val="16"/>
      <w:szCs w:val="16"/>
    </w:rPr>
  </w:style>
  <w:style w:type="table" w:styleId="Tabellrutenett">
    <w:name w:val="Table Grid"/>
    <w:basedOn w:val="Vanligtabell"/>
    <w:uiPriority w:val="59"/>
    <w:rsid w:val="000B48C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avsnitt">
    <w:name w:val="List Paragraph"/>
    <w:basedOn w:val="Normal"/>
    <w:uiPriority w:val="34"/>
    <w:qFormat/>
    <w:rsid w:val="000D27E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nb-NO" w:eastAsia="nb-N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Topptekst">
    <w:name w:val="header"/>
    <w:basedOn w:val="Normal"/>
    <w:link w:val="TopptekstTegn"/>
    <w:uiPriority w:val="99"/>
    <w:unhideWhenUsed/>
    <w:rsid w:val="000B48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0B48CF"/>
  </w:style>
  <w:style w:type="paragraph" w:styleId="Bunntekst">
    <w:name w:val="footer"/>
    <w:basedOn w:val="Normal"/>
    <w:link w:val="BunntekstTegn"/>
    <w:uiPriority w:val="99"/>
    <w:semiHidden/>
    <w:unhideWhenUsed/>
    <w:rsid w:val="000B48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semiHidden/>
    <w:rsid w:val="000B48CF"/>
  </w:style>
  <w:style w:type="paragraph" w:styleId="Bobletekst">
    <w:name w:val="Balloon Text"/>
    <w:basedOn w:val="Normal"/>
    <w:link w:val="BobletekstTegn"/>
    <w:uiPriority w:val="99"/>
    <w:semiHidden/>
    <w:unhideWhenUsed/>
    <w:rsid w:val="000B48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0B48CF"/>
    <w:rPr>
      <w:rFonts w:ascii="Tahoma" w:hAnsi="Tahoma" w:cs="Tahoma"/>
      <w:sz w:val="16"/>
      <w:szCs w:val="16"/>
    </w:rPr>
  </w:style>
  <w:style w:type="table" w:styleId="Tabellrutenett">
    <w:name w:val="Table Grid"/>
    <w:basedOn w:val="Vanligtabell"/>
    <w:uiPriority w:val="59"/>
    <w:rsid w:val="000B48C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avsnitt">
    <w:name w:val="List Paragraph"/>
    <w:basedOn w:val="Normal"/>
    <w:uiPriority w:val="34"/>
    <w:qFormat/>
    <w:rsid w:val="000D27E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header" Target="header3.xml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image" Target="media/image3.png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joha030496\Desktop\Eksamensmal_Heggen.dotm" TargetMode="Externa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Eksamensmal_Heggen</Template>
  <TotalTime>57</TotalTime>
  <Pages>5</Pages>
  <Words>377</Words>
  <Characters>2002</Characters>
  <Application>Microsoft Office Word</Application>
  <DocSecurity>0</DocSecurity>
  <Lines>16</Lines>
  <Paragraphs>4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Troms VGS</Company>
  <LinksUpToDate>false</LinksUpToDate>
  <CharactersWithSpaces>2375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Gjøran Hansen</dc:creator>
  <cp:lastModifiedBy>Gjøran Hansen</cp:lastModifiedBy>
  <cp:revision>7</cp:revision>
  <dcterms:created xsi:type="dcterms:W3CDTF">2013-11-25T10:50:00Z</dcterms:created>
  <dcterms:modified xsi:type="dcterms:W3CDTF">2013-11-25T11:47:00Z</dcterms:modified>
</cp:coreProperties>
</file>